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A2" w:rsidRDefault="001870D2" w:rsidP="001870D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870D2">
        <w:rPr>
          <w:b/>
          <w:sz w:val="28"/>
          <w:szCs w:val="28"/>
        </w:rPr>
        <w:t>Declaration</w:t>
      </w:r>
    </w:p>
    <w:p w:rsidR="001870D2" w:rsidRDefault="001870D2" w:rsidP="001870D2">
      <w:pPr>
        <w:jc w:val="center"/>
        <w:rPr>
          <w:b/>
          <w:sz w:val="28"/>
          <w:szCs w:val="28"/>
        </w:rPr>
      </w:pPr>
    </w:p>
    <w:p w:rsidR="001870D2" w:rsidRDefault="001870D2" w:rsidP="001870D2">
      <w:r>
        <w:t>I, the undersigned ………………………………………………..(Block Capitals)</w:t>
      </w:r>
    </w:p>
    <w:p w:rsidR="001870D2" w:rsidRPr="00381F77" w:rsidRDefault="001870D2" w:rsidP="001870D2">
      <w:pPr>
        <w:rPr>
          <w:sz w:val="20"/>
          <w:szCs w:val="20"/>
        </w:rPr>
      </w:pPr>
      <w:r w:rsidRPr="00381F77">
        <w:rPr>
          <w:sz w:val="20"/>
          <w:szCs w:val="20"/>
        </w:rPr>
        <w:t xml:space="preserve">(owner or natural person responsible for the animal(s) described above, on behalf of the owner)  </w:t>
      </w:r>
    </w:p>
    <w:p w:rsidR="001870D2" w:rsidRDefault="001870D2" w:rsidP="001870D2">
      <w:r>
        <w:t xml:space="preserve">Declare that the animal(s) which are </w:t>
      </w:r>
      <w:r w:rsidR="00381F77">
        <w:t>identified</w:t>
      </w:r>
      <w:r>
        <w:t xml:space="preserve"> in the accompanying passport(s) or 3</w:t>
      </w:r>
      <w:r w:rsidRPr="001870D2">
        <w:rPr>
          <w:vertAlign w:val="superscript"/>
        </w:rPr>
        <w:t>rd</w:t>
      </w:r>
      <w:r>
        <w:t xml:space="preserve"> country certificate.</w:t>
      </w:r>
    </w:p>
    <w:p w:rsidR="001870D2" w:rsidRDefault="001870D2" w:rsidP="001870D2"/>
    <w:p w:rsidR="001870D2" w:rsidRDefault="001870D2" w:rsidP="001870D2"/>
    <w:p w:rsidR="001870D2" w:rsidRDefault="001870D2" w:rsidP="001870D2"/>
    <w:p w:rsidR="001870D2" w:rsidRDefault="001870D2" w:rsidP="001870D2">
      <w:r>
        <w:t>……………………………………………………………………………………………..</w:t>
      </w:r>
    </w:p>
    <w:p w:rsidR="001870D2" w:rsidRDefault="001870D2" w:rsidP="001870D2">
      <w:r>
        <w:t>(</w:t>
      </w:r>
      <w:r w:rsidRPr="00381F77">
        <w:rPr>
          <w:sz w:val="20"/>
          <w:szCs w:val="20"/>
        </w:rPr>
        <w:t>list of passport numbers or 3</w:t>
      </w:r>
      <w:r w:rsidRPr="00381F77">
        <w:rPr>
          <w:sz w:val="20"/>
          <w:szCs w:val="20"/>
          <w:vertAlign w:val="superscript"/>
        </w:rPr>
        <w:t>rd</w:t>
      </w:r>
      <w:r w:rsidRPr="00381F77">
        <w:rPr>
          <w:sz w:val="20"/>
          <w:szCs w:val="20"/>
        </w:rPr>
        <w:t xml:space="preserve"> country certificate reference number as appropriate)</w:t>
      </w:r>
    </w:p>
    <w:p w:rsidR="00381F77" w:rsidRDefault="001870D2" w:rsidP="001870D2">
      <w:r>
        <w:t>Will accompany me , the owner , or the natural person that I have designated to be res</w:t>
      </w:r>
      <w:r w:rsidR="00381F77">
        <w:t>ponsible for the animal(s) on my behalf, and are not intended to be sold or transferred to another owner .</w:t>
      </w:r>
    </w:p>
    <w:p w:rsidR="00381F77" w:rsidRDefault="00381F77" w:rsidP="001870D2"/>
    <w:p w:rsidR="00381F77" w:rsidRDefault="00381F77" w:rsidP="001870D2"/>
    <w:p w:rsidR="00381F77" w:rsidRDefault="00381F77" w:rsidP="001870D2"/>
    <w:p w:rsidR="00381F77" w:rsidRDefault="00381F77" w:rsidP="001870D2">
      <w:r>
        <w:t>Place and date ……………………………………………………….</w:t>
      </w:r>
    </w:p>
    <w:p w:rsidR="00381F77" w:rsidRDefault="00381F77" w:rsidP="001870D2"/>
    <w:p w:rsidR="00381F77" w:rsidRDefault="00381F77" w:rsidP="001870D2"/>
    <w:p w:rsidR="001870D2" w:rsidRPr="001870D2" w:rsidRDefault="00381F77" w:rsidP="001870D2">
      <w:r>
        <w:t>Signature………………………………………………………………..</w:t>
      </w:r>
      <w:r w:rsidR="001870D2">
        <w:t xml:space="preserve"> </w:t>
      </w:r>
    </w:p>
    <w:sectPr w:rsidR="001870D2" w:rsidRPr="001870D2" w:rsidSect="00A23FA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134" w:left="1440" w:header="284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B55" w:rsidRDefault="00617B55">
      <w:r>
        <w:separator/>
      </w:r>
    </w:p>
  </w:endnote>
  <w:endnote w:type="continuationSeparator" w:id="0">
    <w:p w:rsidR="00617B55" w:rsidRDefault="0061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Layout w:type="fixed"/>
      <w:tblLook w:val="0000" w:firstRow="0" w:lastRow="0" w:firstColumn="0" w:lastColumn="0" w:noHBand="0" w:noVBand="0"/>
    </w:tblPr>
    <w:tblGrid>
      <w:gridCol w:w="9288"/>
    </w:tblGrid>
    <w:tr w:rsidR="00867356">
      <w:trPr>
        <w:cantSplit/>
      </w:trPr>
      <w:tc>
        <w:tcPr>
          <w:tcW w:w="9288" w:type="dxa"/>
        </w:tcPr>
        <w:p w:rsidR="00867356" w:rsidRDefault="00867356" w:rsidP="0083338F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 w:cs="Arial"/>
              <w:b/>
              <w:bCs/>
              <w:color w:val="DF6F1D"/>
              <w:sz w:val="16"/>
              <w:lang w:val="de-DE"/>
            </w:rPr>
          </w:pPr>
        </w:p>
      </w:tc>
    </w:tr>
  </w:tbl>
  <w:p w:rsidR="00867356" w:rsidRDefault="00867356" w:rsidP="003D01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Layout w:type="fixed"/>
      <w:tblLook w:val="0000" w:firstRow="0" w:lastRow="0" w:firstColumn="0" w:lastColumn="0" w:noHBand="0" w:noVBand="0"/>
    </w:tblPr>
    <w:tblGrid>
      <w:gridCol w:w="9288"/>
    </w:tblGrid>
    <w:tr w:rsidR="00867356">
      <w:trPr>
        <w:cantSplit/>
      </w:trPr>
      <w:tc>
        <w:tcPr>
          <w:tcW w:w="9288" w:type="dxa"/>
        </w:tcPr>
        <w:p w:rsidR="00867356" w:rsidRDefault="00867356" w:rsidP="00E924A7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Trebuchet MS" w:hAnsi="Trebuchet MS" w:cs="Arial"/>
              <w:color w:val="887E6E"/>
              <w:sz w:val="14"/>
            </w:rPr>
          </w:pPr>
          <w:r w:rsidRPr="00FF0A9B">
            <w:rPr>
              <w:rFonts w:ascii="Trebuchet MS" w:hAnsi="Trebuchet MS" w:cs="Arial"/>
              <w:color w:val="ED5100"/>
              <w:sz w:val="14"/>
            </w:rPr>
            <w:t>Corporate Office:</w:t>
          </w:r>
          <w:r>
            <w:rPr>
              <w:rFonts w:ascii="Trebuchet MS" w:hAnsi="Trebuchet MS" w:cs="Arial"/>
              <w:color w:val="887E6E"/>
              <w:sz w:val="14"/>
            </w:rPr>
            <w:t xml:space="preserve"> </w:t>
          </w:r>
          <w:r w:rsidRPr="00FF0A9B">
            <w:rPr>
              <w:rFonts w:ascii="Trebuchet MS" w:hAnsi="Trebuchet MS" w:cs="Arial"/>
              <w:color w:val="004990"/>
              <w:sz w:val="14"/>
            </w:rPr>
            <w:t xml:space="preserve">AHVLA, Block C, </w:t>
          </w:r>
          <w:smartTag w:uri="urn:schemas-microsoft-com:office:smarttags" w:element="place">
            <w:smartTag w:uri="urn:schemas-microsoft-com:office:smarttags" w:element="PlaceName">
              <w:r w:rsidRPr="00FF0A9B">
                <w:rPr>
                  <w:rFonts w:ascii="Trebuchet MS" w:hAnsi="Trebuchet MS" w:cs="Arial"/>
                  <w:color w:val="004990"/>
                  <w:sz w:val="14"/>
                </w:rPr>
                <w:t>Government</w:t>
              </w:r>
            </w:smartTag>
            <w:r w:rsidRPr="00FF0A9B">
              <w:rPr>
                <w:rFonts w:ascii="Trebuchet MS" w:hAnsi="Trebuchet MS" w:cs="Arial"/>
                <w:color w:val="004990"/>
                <w:sz w:val="14"/>
              </w:rPr>
              <w:t xml:space="preserve"> </w:t>
            </w:r>
            <w:smartTag w:uri="urn:schemas-microsoft-com:office:smarttags" w:element="PlaceType">
              <w:r w:rsidRPr="00FF0A9B">
                <w:rPr>
                  <w:rFonts w:ascii="Trebuchet MS" w:hAnsi="Trebuchet MS" w:cs="Arial"/>
                  <w:color w:val="004990"/>
                  <w:sz w:val="14"/>
                </w:rPr>
                <w:t>Buildings</w:t>
              </w:r>
            </w:smartTag>
          </w:smartTag>
          <w:r w:rsidRPr="00FF0A9B">
            <w:rPr>
              <w:rFonts w:ascii="Trebuchet MS" w:hAnsi="Trebuchet MS" w:cs="Arial"/>
              <w:color w:val="004990"/>
              <w:sz w:val="14"/>
            </w:rPr>
            <w:t xml:space="preserve">, </w:t>
          </w:r>
          <w:smartTag w:uri="urn:schemas-microsoft-com:office:smarttags" w:element="address">
            <w:smartTag w:uri="urn:schemas-microsoft-com:office:smarttags" w:element="Street">
              <w:r w:rsidRPr="00FF0A9B">
                <w:rPr>
                  <w:rFonts w:ascii="Trebuchet MS" w:hAnsi="Trebuchet MS" w:cs="Arial"/>
                  <w:color w:val="004990"/>
                  <w:sz w:val="14"/>
                </w:rPr>
                <w:t>Whittington Road</w:t>
              </w:r>
            </w:smartTag>
            <w:r w:rsidRPr="00FF0A9B">
              <w:rPr>
                <w:rFonts w:ascii="Trebuchet MS" w:hAnsi="Trebuchet MS" w:cs="Arial"/>
                <w:color w:val="004990"/>
                <w:sz w:val="14"/>
              </w:rPr>
              <w:t xml:space="preserve">, </w:t>
            </w:r>
            <w:smartTag w:uri="urn:schemas-microsoft-com:office:smarttags" w:element="City">
              <w:r w:rsidRPr="00FF0A9B">
                <w:rPr>
                  <w:rFonts w:ascii="Trebuchet MS" w:hAnsi="Trebuchet MS" w:cs="Arial"/>
                  <w:color w:val="004990"/>
                  <w:sz w:val="14"/>
                </w:rPr>
                <w:t>Worcester</w:t>
              </w:r>
            </w:smartTag>
            <w:r w:rsidRPr="00FF0A9B">
              <w:rPr>
                <w:rFonts w:ascii="Trebuchet MS" w:hAnsi="Trebuchet MS" w:cs="Arial"/>
                <w:color w:val="004990"/>
                <w:sz w:val="14"/>
              </w:rPr>
              <w:t xml:space="preserve"> </w:t>
            </w:r>
            <w:smartTag w:uri="urn:schemas-microsoft-com:office:smarttags" w:element="PostalCode">
              <w:r w:rsidRPr="00FF0A9B">
                <w:rPr>
                  <w:rFonts w:ascii="Trebuchet MS" w:hAnsi="Trebuchet MS" w:cs="Arial"/>
                  <w:color w:val="004990"/>
                  <w:sz w:val="14"/>
                </w:rPr>
                <w:t>WR5 2LQ</w:t>
              </w:r>
            </w:smartTag>
          </w:smartTag>
          <w:r>
            <w:rPr>
              <w:rFonts w:ascii="Trebuchet MS" w:hAnsi="Trebuchet MS" w:cs="Arial"/>
              <w:color w:val="887E6E"/>
              <w:sz w:val="14"/>
            </w:rPr>
            <w:t xml:space="preserve"> </w:t>
          </w:r>
        </w:p>
        <w:p w:rsidR="00867356" w:rsidRDefault="00867356" w:rsidP="00E924A7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Trebuchet MS" w:hAnsi="Trebuchet MS" w:cs="Arial"/>
              <w:color w:val="887E6E"/>
              <w:sz w:val="14"/>
              <w:lang w:val="de-DE"/>
            </w:rPr>
          </w:pPr>
          <w:r w:rsidRPr="00FF0A9B">
            <w:rPr>
              <w:rFonts w:ascii="Trebuchet MS" w:hAnsi="Trebuchet MS" w:cs="Arial"/>
              <w:b/>
              <w:bCs/>
              <w:color w:val="ED5100"/>
              <w:sz w:val="14"/>
            </w:rPr>
            <w:t>t</w:t>
          </w:r>
          <w:r>
            <w:rPr>
              <w:rFonts w:ascii="Trebuchet MS" w:hAnsi="Trebuchet MS" w:cs="Arial"/>
              <w:color w:val="887E6E"/>
              <w:sz w:val="14"/>
            </w:rPr>
            <w:t xml:space="preserve"> </w:t>
          </w:r>
          <w:r w:rsidRPr="00FF0A9B">
            <w:rPr>
              <w:rFonts w:ascii="Trebuchet MS" w:hAnsi="Trebuchet MS" w:cs="Arial"/>
              <w:color w:val="004990"/>
              <w:sz w:val="14"/>
            </w:rPr>
            <w:t>+</w:t>
          </w:r>
          <w:r w:rsidRPr="00FF0A9B">
            <w:rPr>
              <w:rFonts w:ascii="Trebuchet MS" w:hAnsi="Trebuchet MS" w:cs="Arial"/>
              <w:color w:val="004990"/>
              <w:sz w:val="14"/>
              <w:lang w:val="de-DE"/>
            </w:rPr>
            <w:t>44(0)1905 763355</w:t>
          </w:r>
          <w:r>
            <w:rPr>
              <w:rFonts w:ascii="Trebuchet MS" w:hAnsi="Trebuchet MS" w:cs="Arial"/>
              <w:color w:val="887E6E"/>
              <w:sz w:val="14"/>
              <w:lang w:val="de-DE"/>
            </w:rPr>
            <w:t xml:space="preserve"> </w:t>
          </w:r>
          <w:r>
            <w:rPr>
              <w:rFonts w:ascii="Trebuchet MS" w:hAnsi="Trebuchet MS" w:cs="Arial"/>
              <w:color w:val="DF6F1D"/>
              <w:sz w:val="14"/>
              <w:lang w:val="de-DE"/>
            </w:rPr>
            <w:t xml:space="preserve"> </w:t>
          </w:r>
          <w:r w:rsidRPr="00FF0A9B">
            <w:rPr>
              <w:rFonts w:ascii="Trebuchet MS" w:hAnsi="Trebuchet MS" w:cs="Arial"/>
              <w:b/>
              <w:bCs/>
              <w:color w:val="ED5100"/>
              <w:sz w:val="14"/>
              <w:lang w:val="de-DE"/>
            </w:rPr>
            <w:t>f</w:t>
          </w:r>
          <w:r>
            <w:rPr>
              <w:rFonts w:ascii="Trebuchet MS" w:hAnsi="Trebuchet MS" w:cs="Arial"/>
              <w:color w:val="887E6E"/>
              <w:sz w:val="14"/>
              <w:lang w:val="de-DE"/>
            </w:rPr>
            <w:t xml:space="preserve"> </w:t>
          </w:r>
          <w:r w:rsidRPr="00FF0A9B">
            <w:rPr>
              <w:rFonts w:ascii="Trebuchet MS" w:hAnsi="Trebuchet MS" w:cs="Arial"/>
              <w:color w:val="004990"/>
              <w:sz w:val="14"/>
              <w:lang w:val="de-DE"/>
            </w:rPr>
            <w:t>+44(0)1905 768851</w:t>
          </w:r>
          <w:r>
            <w:rPr>
              <w:rFonts w:ascii="Trebuchet MS" w:hAnsi="Trebuchet MS" w:cs="Arial"/>
              <w:color w:val="887E6E"/>
              <w:sz w:val="14"/>
              <w:lang w:val="de-DE"/>
            </w:rPr>
            <w:t xml:space="preserve"> </w:t>
          </w:r>
          <w:r>
            <w:rPr>
              <w:rFonts w:ascii="Trebuchet MS" w:hAnsi="Trebuchet MS" w:cs="Arial"/>
              <w:color w:val="DF6F1D"/>
              <w:sz w:val="14"/>
              <w:lang w:val="de-DE"/>
            </w:rPr>
            <w:t xml:space="preserve"> </w:t>
          </w:r>
          <w:r w:rsidRPr="00FF0A9B">
            <w:rPr>
              <w:rFonts w:ascii="Trebuchet MS" w:hAnsi="Trebuchet MS" w:cs="Arial"/>
              <w:b/>
              <w:bCs/>
              <w:color w:val="ED5100"/>
              <w:sz w:val="14"/>
              <w:lang w:val="de-DE"/>
            </w:rPr>
            <w:t>e</w:t>
          </w:r>
          <w:r>
            <w:rPr>
              <w:rFonts w:ascii="Trebuchet MS" w:hAnsi="Trebuchet MS" w:cs="Arial"/>
              <w:b/>
              <w:bCs/>
              <w:color w:val="887E6E"/>
              <w:sz w:val="14"/>
              <w:lang w:val="de-DE"/>
            </w:rPr>
            <w:t xml:space="preserve"> </w:t>
          </w:r>
          <w:r w:rsidRPr="00FF0A9B">
            <w:rPr>
              <w:rFonts w:ascii="Trebuchet MS" w:hAnsi="Trebuchet MS" w:cs="Arial"/>
              <w:color w:val="004990"/>
              <w:sz w:val="14"/>
              <w:lang w:val="de-DE"/>
            </w:rPr>
            <w:t>corporate.centre@ahvla.gsi.gov.uk</w:t>
          </w:r>
        </w:p>
        <w:p w:rsidR="00867356" w:rsidRPr="004D387B" w:rsidRDefault="00867356" w:rsidP="00E924A7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Trebuchet MS" w:hAnsi="Trebuchet MS"/>
              <w:color w:val="004990"/>
              <w:sz w:val="14"/>
              <w:szCs w:val="14"/>
            </w:rPr>
          </w:pPr>
          <w:r w:rsidRPr="004D387B">
            <w:rPr>
              <w:rFonts w:ascii="Trebuchet MS" w:hAnsi="Trebuchet MS"/>
              <w:color w:val="004990"/>
              <w:sz w:val="14"/>
              <w:szCs w:val="14"/>
            </w:rPr>
            <w:t xml:space="preserve">The Animal Health and Veterinary Laboratories Agency is an executive agency of the Department for Environment, Food and Rural Affairs, working across </w:t>
          </w:r>
          <w:smartTag w:uri="urn:schemas-microsoft-com:office:smarttags" w:element="country-region">
            <w:smartTag w:uri="urn:schemas-microsoft-com:office:smarttags" w:element="place">
              <w:r w:rsidRPr="004D387B">
                <w:rPr>
                  <w:rFonts w:ascii="Trebuchet MS" w:hAnsi="Trebuchet MS"/>
                  <w:color w:val="004990"/>
                  <w:sz w:val="14"/>
                  <w:szCs w:val="14"/>
                </w:rPr>
                <w:t>Great Britain</w:t>
              </w:r>
            </w:smartTag>
          </w:smartTag>
          <w:r w:rsidRPr="004D387B">
            <w:rPr>
              <w:rFonts w:ascii="Trebuchet MS" w:hAnsi="Trebuchet MS"/>
              <w:color w:val="004990"/>
              <w:sz w:val="14"/>
              <w:szCs w:val="14"/>
            </w:rPr>
            <w:t xml:space="preserve"> on behalf of Defra, Scottish Government and Welsh Assembly Government</w:t>
          </w:r>
        </w:p>
        <w:p w:rsidR="00867356" w:rsidRDefault="00867356" w:rsidP="00E924A7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 w:cs="Arial"/>
              <w:b/>
              <w:bCs/>
              <w:color w:val="DF6F1D"/>
              <w:sz w:val="16"/>
              <w:lang w:val="de-DE"/>
            </w:rPr>
          </w:pPr>
          <w:r w:rsidRPr="004D387B">
            <w:rPr>
              <w:rFonts w:ascii="Trebuchet MS" w:hAnsi="Trebuchet MS" w:cs="Arial"/>
              <w:color w:val="ED5100"/>
              <w:sz w:val="14"/>
              <w:szCs w:val="14"/>
              <w:lang w:val="de-DE"/>
            </w:rPr>
            <w:t>www</w:t>
          </w:r>
          <w:r w:rsidRPr="004D387B">
            <w:rPr>
              <w:rFonts w:ascii="Trebuchet MS" w:hAnsi="Trebuchet MS" w:cs="Arial"/>
              <w:color w:val="ED5100"/>
              <w:sz w:val="14"/>
              <w:lang w:val="de-DE"/>
            </w:rPr>
            <w:t>.defra.gov.uk/ahvla</w:t>
          </w:r>
        </w:p>
      </w:tc>
    </w:tr>
  </w:tbl>
  <w:p w:rsidR="00867356" w:rsidRDefault="00867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B55" w:rsidRDefault="00617B55">
      <w:r>
        <w:separator/>
      </w:r>
    </w:p>
  </w:footnote>
  <w:footnote w:type="continuationSeparator" w:id="0">
    <w:p w:rsidR="00617B55" w:rsidRDefault="00617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AF7" w:rsidRDefault="00D15AF7" w:rsidP="006A11DB">
    <w:pPr>
      <w:pStyle w:val="Header"/>
      <w:jc w:val="center"/>
    </w:pPr>
  </w:p>
  <w:p w:rsidR="00D15AF7" w:rsidRDefault="00D15AF7" w:rsidP="006A11DB">
    <w:pPr>
      <w:pStyle w:val="Header"/>
      <w:jc w:val="center"/>
    </w:pPr>
  </w:p>
  <w:p w:rsidR="00867356" w:rsidRDefault="00FF2F1F" w:rsidP="006A11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0593E4F" wp14:editId="0245E08B">
          <wp:extent cx="5731510" cy="1947856"/>
          <wp:effectExtent l="0" t="0" r="2540" b="0"/>
          <wp:docPr id="1" name="Picture 1" descr="PBS-freigh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BS-freigh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94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jc w:val="center"/>
      <w:tblLook w:val="0000" w:firstRow="0" w:lastRow="0" w:firstColumn="0" w:lastColumn="0" w:noHBand="0" w:noVBand="0"/>
    </w:tblPr>
    <w:tblGrid>
      <w:gridCol w:w="9255"/>
    </w:tblGrid>
    <w:tr w:rsidR="00867356" w:rsidRPr="0083338F" w:rsidTr="006A11DB">
      <w:trPr>
        <w:jc w:val="center"/>
      </w:trPr>
      <w:tc>
        <w:tcPr>
          <w:tcW w:w="9255" w:type="dxa"/>
        </w:tcPr>
        <w:p w:rsidR="00867356" w:rsidRPr="0083338F" w:rsidRDefault="00867356" w:rsidP="007E4133">
          <w:pPr>
            <w:pStyle w:val="Header"/>
            <w:jc w:val="center"/>
            <w:rPr>
              <w:rFonts w:ascii="Trebuchet MS" w:hAnsi="Trebuchet MS"/>
              <w:color w:val="004990"/>
              <w:sz w:val="16"/>
              <w:szCs w:val="16"/>
            </w:rPr>
          </w:pPr>
        </w:p>
      </w:tc>
    </w:tr>
    <w:tr w:rsidR="00867356" w:rsidRPr="0083338F" w:rsidTr="006A11DB">
      <w:trPr>
        <w:jc w:val="center"/>
      </w:trPr>
      <w:tc>
        <w:tcPr>
          <w:tcW w:w="9255" w:type="dxa"/>
        </w:tcPr>
        <w:p w:rsidR="00867356" w:rsidRPr="0083338F" w:rsidRDefault="00867356" w:rsidP="004A62E5">
          <w:pPr>
            <w:pStyle w:val="Header"/>
            <w:jc w:val="center"/>
            <w:rPr>
              <w:rFonts w:ascii="Trebuchet MS" w:hAnsi="Trebuchet MS"/>
              <w:color w:val="004990"/>
              <w:sz w:val="16"/>
              <w:szCs w:val="16"/>
            </w:rPr>
          </w:pPr>
        </w:p>
      </w:tc>
    </w:tr>
    <w:tr w:rsidR="00867356" w:rsidRPr="0083338F" w:rsidTr="004A62E5">
      <w:trPr>
        <w:trHeight w:val="80"/>
        <w:jc w:val="center"/>
      </w:trPr>
      <w:tc>
        <w:tcPr>
          <w:tcW w:w="9255" w:type="dxa"/>
        </w:tcPr>
        <w:p w:rsidR="00867356" w:rsidRPr="0083338F" w:rsidRDefault="00867356" w:rsidP="007E4133">
          <w:pPr>
            <w:pStyle w:val="Header"/>
            <w:jc w:val="center"/>
            <w:rPr>
              <w:rFonts w:ascii="Trebuchet MS" w:hAnsi="Trebuchet MS"/>
              <w:color w:val="004990"/>
              <w:sz w:val="16"/>
              <w:szCs w:val="16"/>
            </w:rPr>
          </w:pPr>
        </w:p>
      </w:tc>
    </w:tr>
  </w:tbl>
  <w:p w:rsidR="00867356" w:rsidRDefault="00867356" w:rsidP="008333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000" w:firstRow="0" w:lastRow="0" w:firstColumn="0" w:lastColumn="0" w:noHBand="0" w:noVBand="0"/>
    </w:tblPr>
    <w:tblGrid>
      <w:gridCol w:w="9255"/>
    </w:tblGrid>
    <w:tr w:rsidR="00867356" w:rsidTr="0038601E">
      <w:trPr>
        <w:jc w:val="center"/>
      </w:trPr>
      <w:tc>
        <w:tcPr>
          <w:tcW w:w="9255" w:type="dxa"/>
        </w:tcPr>
        <w:p w:rsidR="00867356" w:rsidRDefault="000675E5" w:rsidP="00E924A7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2A221FCF" wp14:editId="7A2B0E8E">
                <wp:extent cx="1714500" cy="885825"/>
                <wp:effectExtent l="19050" t="0" r="0" b="0"/>
                <wp:docPr id="2" name="Picture 2" descr="AHVLA-English---full-colour-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HVLA-English---full-colour-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7356" w:rsidTr="0038601E">
      <w:trPr>
        <w:jc w:val="center"/>
      </w:trPr>
      <w:tc>
        <w:tcPr>
          <w:tcW w:w="9255" w:type="dxa"/>
        </w:tcPr>
        <w:p w:rsidR="00867356" w:rsidRDefault="00867356" w:rsidP="00E924A7">
          <w:pPr>
            <w:pStyle w:val="Header"/>
            <w:jc w:val="center"/>
          </w:pPr>
        </w:p>
      </w:tc>
    </w:tr>
  </w:tbl>
  <w:p w:rsidR="00867356" w:rsidRDefault="00867356" w:rsidP="00E924A7">
    <w:pPr>
      <w:pStyle w:val="Header"/>
    </w:pPr>
    <w:bookmarkStart w:id="1" w:name="site"/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23870"/>
    <w:multiLevelType w:val="hybridMultilevel"/>
    <w:tmpl w:val="BE6CC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F429E"/>
    <w:multiLevelType w:val="hybridMultilevel"/>
    <w:tmpl w:val="F040653A"/>
    <w:lvl w:ilvl="0" w:tplc="0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96"/>
    <w:rsid w:val="000644A1"/>
    <w:rsid w:val="000675E5"/>
    <w:rsid w:val="00070252"/>
    <w:rsid w:val="000B6B46"/>
    <w:rsid w:val="000D3F90"/>
    <w:rsid w:val="001870D2"/>
    <w:rsid w:val="001D27CC"/>
    <w:rsid w:val="001E0457"/>
    <w:rsid w:val="00314D5A"/>
    <w:rsid w:val="00355DCA"/>
    <w:rsid w:val="00381F77"/>
    <w:rsid w:val="0038601E"/>
    <w:rsid w:val="003A13E0"/>
    <w:rsid w:val="003A2E03"/>
    <w:rsid w:val="003C0C6F"/>
    <w:rsid w:val="003D01E6"/>
    <w:rsid w:val="00410379"/>
    <w:rsid w:val="004735F7"/>
    <w:rsid w:val="004779EF"/>
    <w:rsid w:val="004A62E5"/>
    <w:rsid w:val="00504E98"/>
    <w:rsid w:val="00510719"/>
    <w:rsid w:val="005122EA"/>
    <w:rsid w:val="00564367"/>
    <w:rsid w:val="0057182B"/>
    <w:rsid w:val="005C7415"/>
    <w:rsid w:val="005D1368"/>
    <w:rsid w:val="005D25F7"/>
    <w:rsid w:val="00611301"/>
    <w:rsid w:val="00617B55"/>
    <w:rsid w:val="00623845"/>
    <w:rsid w:val="00631CA0"/>
    <w:rsid w:val="00665BDE"/>
    <w:rsid w:val="006A11DB"/>
    <w:rsid w:val="006E6689"/>
    <w:rsid w:val="00753409"/>
    <w:rsid w:val="00757AE4"/>
    <w:rsid w:val="007E4133"/>
    <w:rsid w:val="007F15BA"/>
    <w:rsid w:val="0083338F"/>
    <w:rsid w:val="00867356"/>
    <w:rsid w:val="00897E92"/>
    <w:rsid w:val="008C2222"/>
    <w:rsid w:val="008D4196"/>
    <w:rsid w:val="00913854"/>
    <w:rsid w:val="00946B5F"/>
    <w:rsid w:val="009568B2"/>
    <w:rsid w:val="00A23FA2"/>
    <w:rsid w:val="00AB0FAA"/>
    <w:rsid w:val="00AE3A41"/>
    <w:rsid w:val="00B828C1"/>
    <w:rsid w:val="00B90984"/>
    <w:rsid w:val="00C36E75"/>
    <w:rsid w:val="00CF7F2D"/>
    <w:rsid w:val="00D15AF7"/>
    <w:rsid w:val="00D931C5"/>
    <w:rsid w:val="00E27A87"/>
    <w:rsid w:val="00E924A7"/>
    <w:rsid w:val="00EB351D"/>
    <w:rsid w:val="00F42A60"/>
    <w:rsid w:val="00FB71B3"/>
    <w:rsid w:val="00FF0A9B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5:docId w15:val="{992E1504-1CEE-4A88-826A-31359DE8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D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0FA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B0FAA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B0FAA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924A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314D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4D5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35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132471\Desktop\AHVLA-Letter-Template-colour-Englis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AHVLA-Letter-Template-colour-English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Defra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m132471</dc:creator>
  <cp:lastModifiedBy>Emelye Bunny</cp:lastModifiedBy>
  <cp:revision>2</cp:revision>
  <cp:lastPrinted>2012-02-18T11:07:00Z</cp:lastPrinted>
  <dcterms:created xsi:type="dcterms:W3CDTF">2014-03-11T10:14:00Z</dcterms:created>
  <dcterms:modified xsi:type="dcterms:W3CDTF">2014-03-11T10:14:00Z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